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2D0" w:rsidRDefault="00140CE5">
      <w:pPr>
        <w:pStyle w:val="Nagwek"/>
        <w:jc w:val="right"/>
      </w:pPr>
      <w:bookmarkStart w:id="0" w:name="_GoBack"/>
      <w:bookmarkEnd w:id="0"/>
      <w:r>
        <w:t xml:space="preserve">Załącznik do „Regulaminu przyznawania pomocy zdrowotnej </w:t>
      </w:r>
    </w:p>
    <w:p w:rsidR="004F32D0" w:rsidRDefault="00140CE5">
      <w:pPr>
        <w:pStyle w:val="Nagwek"/>
        <w:jc w:val="right"/>
      </w:pPr>
      <w:r>
        <w:t xml:space="preserve">dla nauczycieli korzystających z opieki zdrowotnej” </w:t>
      </w:r>
    </w:p>
    <w:p w:rsidR="004F32D0" w:rsidRDefault="00140C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32D0" w:rsidRDefault="00140CE5">
      <w:r>
        <w:t xml:space="preserve">…………………………………….. </w:t>
      </w:r>
      <w:r>
        <w:t xml:space="preserve">                                                                                    ……………………………………..                              </w:t>
      </w:r>
      <w:r>
        <w:rPr>
          <w:sz w:val="18"/>
          <w:szCs w:val="18"/>
        </w:rPr>
        <w:t>(data wpływu wniosku do szkoły)</w:t>
      </w:r>
      <w:r>
        <w:t xml:space="preserve">                                                                                   </w:t>
      </w:r>
      <w:r>
        <w:rPr>
          <w:sz w:val="18"/>
          <w:szCs w:val="18"/>
        </w:rPr>
        <w:t>(miejscowość</w:t>
      </w:r>
      <w:r>
        <w:rPr>
          <w:sz w:val="18"/>
          <w:szCs w:val="18"/>
        </w:rPr>
        <w:t>, data)</w:t>
      </w:r>
    </w:p>
    <w:p w:rsidR="004F32D0" w:rsidRDefault="004F32D0"/>
    <w:p w:rsidR="004F32D0" w:rsidRDefault="00140C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Starosta Lęborski</w:t>
      </w:r>
    </w:p>
    <w:p w:rsidR="004F32D0" w:rsidRDefault="00140CE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………………………………………………..</w:t>
      </w:r>
    </w:p>
    <w:p w:rsidR="004F32D0" w:rsidRDefault="00140C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32D0" w:rsidRDefault="00140CE5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</w:t>
      </w: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przyznanie świadczenia w ramach pomocy zdrowotnej dla nauczycieli</w:t>
      </w: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A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Imię i nazwisko: 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2. PESEL: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3. Data urodzenia: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4. Nazwa Urzędu Skarbowego: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5. Status nauczyciela:</w:t>
      </w:r>
    </w:p>
    <w:p w:rsidR="004F32D0" w:rsidRDefault="00140CE5">
      <w:pPr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19046</wp:posOffset>
                </wp:positionH>
                <wp:positionV relativeFrom="paragraph">
                  <wp:posOffset>301623</wp:posOffset>
                </wp:positionV>
                <wp:extent cx="171450" cy="200025"/>
                <wp:effectExtent l="0" t="0" r="19050" b="28575"/>
                <wp:wrapNone/>
                <wp:docPr id="1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A59705E" id="Schemat blokowy: proces 3" o:spid="_x0000_s1026" style="position:absolute;margin-left:1.5pt;margin-top:23.75pt;width:13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14602</wp:posOffset>
                </wp:positionH>
                <wp:positionV relativeFrom="paragraph">
                  <wp:posOffset>36191</wp:posOffset>
                </wp:positionV>
                <wp:extent cx="171450" cy="200025"/>
                <wp:effectExtent l="0" t="0" r="19050" b="28575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016E82" id="Schemat blokowy: proces 2" o:spid="_x0000_s1026" style="position:absolute;margin-left:1.15pt;margin-top:2.85pt;width:13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  <w:t>czynny zawodowo</w:t>
      </w:r>
    </w:p>
    <w:p w:rsidR="004F32D0" w:rsidRDefault="00140CE5">
      <w:pPr>
        <w:ind w:left="708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19046</wp:posOffset>
                </wp:positionH>
                <wp:positionV relativeFrom="paragraph">
                  <wp:posOffset>302264</wp:posOffset>
                </wp:positionV>
                <wp:extent cx="171450" cy="200025"/>
                <wp:effectExtent l="0" t="0" r="19050" b="28575"/>
                <wp:wrapNone/>
                <wp:docPr id="3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FC3336" id="Schemat blokowy: proces 4" o:spid="_x0000_s1026" style="position:absolute;margin-left:1.5pt;margin-top:23.8pt;width:13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sz w:val="24"/>
          <w:szCs w:val="24"/>
        </w:rPr>
        <w:t xml:space="preserve">nauczyciel emeryt, </w:t>
      </w:r>
    </w:p>
    <w:p w:rsidR="004F32D0" w:rsidRDefault="00140CE5">
      <w:pPr>
        <w:ind w:left="708"/>
        <w:jc w:val="both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19046</wp:posOffset>
                </wp:positionH>
                <wp:positionV relativeFrom="paragraph">
                  <wp:posOffset>302264</wp:posOffset>
                </wp:positionV>
                <wp:extent cx="171450" cy="200025"/>
                <wp:effectExtent l="0" t="0" r="19050" b="28575"/>
                <wp:wrapNone/>
                <wp:docPr id="4" name="Schemat blokowy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58ECB8C" id="Schemat blokowy: proces 5" o:spid="_x0000_s1026" style="position:absolute;margin-left:1.5pt;margin-top:23.8pt;width:13.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sz w:val="24"/>
          <w:szCs w:val="24"/>
        </w:rPr>
        <w:t xml:space="preserve">nauczyciel rencista, </w:t>
      </w:r>
    </w:p>
    <w:p w:rsidR="004F32D0" w:rsidRDefault="00140CE5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nauczyciel korzystający z nauczycielskiego świadczenia kompensacyjnego.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Adres zamieszkania: 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Telefon kontaktowy, adres e-mail: 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……………………………………………………………………………………………………………………………………………….. 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Nazwa szkoły, w której nauczyciel jest zatrudniony lub w przypadku nauczyciela emeryta, nauczyciela rencisty, nauczyciela korzystającego z nauczycielskiego świadczenia kompensacyjnego, w  której </w:t>
      </w:r>
      <w:r>
        <w:rPr>
          <w:sz w:val="24"/>
          <w:szCs w:val="24"/>
        </w:rPr>
        <w:t xml:space="preserve">naliczany jest jego odpis na zakładowy fundusz świadczeń socjalnych: 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9. Ze środków z funduszu zdrowotnego korzystałem/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(należy podać rok i wysokość uzyskanej pomocy zdrowotnej):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10. Uzasadnienie wniosku: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4F32D0">
      <w:pPr>
        <w:rPr>
          <w:b/>
          <w:bCs/>
          <w:sz w:val="10"/>
          <w:szCs w:val="10"/>
        </w:rPr>
      </w:pPr>
    </w:p>
    <w:p w:rsidR="004F32D0" w:rsidRDefault="00140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WYDATKI PONIESIONE NA CELE ZDROWOTNE:</w:t>
      </w: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Zestawienie udokumentowanych wydatków na cele zdrowotne ze środków własnych Wnioskodawcy.</w:t>
      </w:r>
    </w:p>
    <w:tbl>
      <w:tblPr>
        <w:tblW w:w="10490" w:type="dxa"/>
        <w:tblInd w:w="-8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3221"/>
        <w:gridCol w:w="2100"/>
        <w:gridCol w:w="1230"/>
        <w:gridCol w:w="1805"/>
        <w:gridCol w:w="1559"/>
      </w:tblGrid>
      <w:tr w:rsidR="004F32D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 poni</w:t>
            </w:r>
            <w:r>
              <w:rPr>
                <w:b/>
                <w:bCs/>
                <w:sz w:val="24"/>
                <w:szCs w:val="24"/>
              </w:rPr>
              <w:t>esionego wydatku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Rodzaj i nr dokumentu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140CE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dokumentu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Kwoty wydatków poniesionych na cele zdrowotne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4F32D0">
        <w:tblPrEx>
          <w:tblCellMar>
            <w:top w:w="0" w:type="dxa"/>
            <w:bottom w:w="0" w:type="dxa"/>
          </w:tblCellMar>
        </w:tblPrEx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140CE5">
            <w:pPr>
              <w:spacing w:after="0" w:line="48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2D0" w:rsidRDefault="004F32D0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</w:tbl>
    <w:p w:rsidR="004F32D0" w:rsidRDefault="004F32D0">
      <w:pPr>
        <w:rPr>
          <w:sz w:val="24"/>
          <w:szCs w:val="24"/>
        </w:rPr>
      </w:pPr>
    </w:p>
    <w:p w:rsidR="004F32D0" w:rsidRDefault="00140CE5">
      <w:pPr>
        <w:rPr>
          <w:sz w:val="24"/>
          <w:szCs w:val="24"/>
        </w:rPr>
      </w:pPr>
      <w:r>
        <w:rPr>
          <w:sz w:val="24"/>
          <w:szCs w:val="24"/>
        </w:rPr>
        <w:t>Oświadczam, że dane zawarte we wniosku są zgodne z prawdą.</w:t>
      </w:r>
    </w:p>
    <w:p w:rsidR="004F32D0" w:rsidRDefault="004F32D0">
      <w:pPr>
        <w:rPr>
          <w:sz w:val="24"/>
          <w:szCs w:val="24"/>
        </w:rPr>
      </w:pPr>
    </w:p>
    <w:p w:rsidR="004F32D0" w:rsidRDefault="00140CE5">
      <w:pPr>
        <w:spacing w:after="0"/>
        <w:rPr>
          <w:sz w:val="24"/>
          <w:szCs w:val="24"/>
        </w:rPr>
      </w:pPr>
      <w:bookmarkStart w:id="1" w:name="_Hlk189134958"/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4F32D0" w:rsidRDefault="00140CE5">
      <w:pPr>
        <w:rPr>
          <w:sz w:val="18"/>
          <w:szCs w:val="18"/>
        </w:rPr>
      </w:pPr>
      <w:r>
        <w:rPr>
          <w:sz w:val="18"/>
          <w:szCs w:val="18"/>
        </w:rPr>
        <w:t xml:space="preserve">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Wnioskodawcy)</w:t>
      </w:r>
    </w:p>
    <w:bookmarkEnd w:id="1"/>
    <w:p w:rsidR="004F32D0" w:rsidRDefault="004F32D0">
      <w:pPr>
        <w:rPr>
          <w:b/>
          <w:bCs/>
          <w:sz w:val="24"/>
          <w:szCs w:val="24"/>
        </w:rPr>
      </w:pPr>
    </w:p>
    <w:p w:rsidR="004F32D0" w:rsidRDefault="00140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Załączniki do wniosku:</w:t>
      </w:r>
    </w:p>
    <w:p w:rsidR="004F32D0" w:rsidRDefault="00140CE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4F32D0" w:rsidRDefault="00140CE5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4F32D0" w:rsidRDefault="00140CE5">
      <w:pPr>
        <w:pStyle w:val="Akapitzlist"/>
        <w:numPr>
          <w:ilvl w:val="0"/>
          <w:numId w:val="1"/>
        </w:numPr>
        <w:ind w:left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………….</w:t>
      </w:r>
    </w:p>
    <w:p w:rsidR="004F32D0" w:rsidRDefault="00140CE5">
      <w:pPr>
        <w:pStyle w:val="Akapitzlist"/>
        <w:numPr>
          <w:ilvl w:val="0"/>
          <w:numId w:val="1"/>
        </w:numPr>
        <w:ind w:left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4F32D0" w:rsidRDefault="00140CE5">
      <w:pPr>
        <w:pStyle w:val="Akapitzlist"/>
        <w:numPr>
          <w:ilvl w:val="0"/>
          <w:numId w:val="1"/>
        </w:numPr>
        <w:ind w:left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4F32D0" w:rsidRDefault="004F32D0">
      <w:pPr>
        <w:jc w:val="center"/>
        <w:rPr>
          <w:b/>
          <w:bCs/>
          <w:sz w:val="16"/>
          <w:szCs w:val="16"/>
        </w:rPr>
      </w:pP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CZĘŚĆ B </w:t>
      </w:r>
    </w:p>
    <w:p w:rsidR="004F32D0" w:rsidRDefault="00140CE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OŚWIADCZENIA</w:t>
      </w:r>
    </w:p>
    <w:p w:rsidR="004F32D0" w:rsidRDefault="00140CE5">
      <w:pPr>
        <w:jc w:val="both"/>
      </w:pPr>
      <w:r>
        <w:rPr>
          <w:b/>
          <w:bCs/>
          <w:sz w:val="24"/>
          <w:szCs w:val="24"/>
        </w:rPr>
        <w:t>I.</w:t>
      </w:r>
      <w:r>
        <w:rPr>
          <w:sz w:val="24"/>
          <w:szCs w:val="24"/>
        </w:rPr>
        <w:t xml:space="preserve"> Ja niżej podpisana(y):</w:t>
      </w:r>
    </w:p>
    <w:p w:rsidR="004F32D0" w:rsidRDefault="00140CE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liczba członków mojej rodziny pozostających we wspólnym gospodarstwie domowym, </w:t>
      </w:r>
      <w:r>
        <w:rPr>
          <w:sz w:val="24"/>
          <w:szCs w:val="24"/>
        </w:rPr>
        <w:t>mieszkających razem i wspólnie utrzymujących się                                     z połączonych dochodów wynosi ........... osoby/osób:*</w:t>
      </w:r>
    </w:p>
    <w:p w:rsidR="004F32D0" w:rsidRDefault="00140CE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w okresie jednego miesiąca poprzedzającego miesiąc złożenia wniosku łącznie połączone dochody** człon</w:t>
      </w:r>
      <w:r>
        <w:rPr>
          <w:sz w:val="24"/>
          <w:szCs w:val="24"/>
        </w:rPr>
        <w:t>ków mojej rodziny pozostających we wspólnym gospodarstwie domowym, mieszkających razem i wspólnie utrzymujących się wyniosły .............................zł, co w przeliczeniu na jedną osobę będących na moim utrzymaniu stanowi .............................</w:t>
      </w:r>
      <w:r>
        <w:rPr>
          <w:sz w:val="24"/>
          <w:szCs w:val="24"/>
        </w:rPr>
        <w:t>.......zł.</w:t>
      </w:r>
    </w:p>
    <w:p w:rsidR="004F32D0" w:rsidRDefault="004F32D0">
      <w:pPr>
        <w:pStyle w:val="Akapitzlist"/>
        <w:jc w:val="both"/>
        <w:rPr>
          <w:sz w:val="24"/>
          <w:szCs w:val="24"/>
        </w:rPr>
      </w:pP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4F32D0" w:rsidRDefault="00140CE5">
      <w:pPr>
        <w:spacing w:after="0"/>
        <w:jc w:val="both"/>
      </w:pPr>
      <w:r>
        <w:rPr>
          <w:sz w:val="24"/>
          <w:szCs w:val="24"/>
        </w:rPr>
        <w:t xml:space="preserve">  </w:t>
      </w:r>
      <w:r>
        <w:t>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Wnioskodawcy)</w:t>
      </w:r>
    </w:p>
    <w:p w:rsidR="004F32D0" w:rsidRDefault="004F32D0">
      <w:pPr>
        <w:jc w:val="both"/>
        <w:rPr>
          <w:sz w:val="8"/>
          <w:szCs w:val="8"/>
        </w:rPr>
      </w:pPr>
    </w:p>
    <w:p w:rsidR="004F32D0" w:rsidRDefault="00140CE5">
      <w:pPr>
        <w:spacing w:after="0"/>
        <w:jc w:val="both"/>
      </w:pPr>
      <w:r>
        <w:rPr>
          <w:sz w:val="24"/>
          <w:szCs w:val="24"/>
        </w:rPr>
        <w:t>*</w:t>
      </w:r>
      <w:r>
        <w:rPr>
          <w:sz w:val="24"/>
          <w:szCs w:val="24"/>
          <w:u w:val="single"/>
        </w:rPr>
        <w:t>Za członków rodzin uważa się: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 pozostające na utrzymaniu i wychowaniu dzieci własne, dzieci przysposobione oraz przyjęte na wychowanie w ramach rod</w:t>
      </w:r>
      <w:r>
        <w:rPr>
          <w:sz w:val="24"/>
          <w:szCs w:val="24"/>
        </w:rPr>
        <w:t xml:space="preserve">ziny zastępczej, osierocone wnuki i rodzeństwo wspólnie </w:t>
      </w:r>
      <w:r>
        <w:rPr>
          <w:sz w:val="24"/>
          <w:szCs w:val="24"/>
        </w:rPr>
        <w:lastRenderedPageBreak/>
        <w:t>zamieszkujące z osobą uprawnioną - w wieku do lat 18, a jeżeli kształcą się w szkole do czasu ukończenia nauki, nie dłużej jednak niż do ukończenia 25 roku życia.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 osoby wymienione w ust. l, w stosu</w:t>
      </w:r>
      <w:r>
        <w:rPr>
          <w:sz w:val="24"/>
          <w:szCs w:val="24"/>
        </w:rPr>
        <w:t>nku do których orzeczono znaczny lub umiarkowany stopień niepełnosprawności do ukończenia 25 roku życia.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 współmałżonkowie oraz osoby pozostające w faktycznym pożyciu, prowadzące wspólne gospodarstwo domowe.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**Jako dochód rozumie się dochód netto osób z</w:t>
      </w:r>
      <w:r>
        <w:rPr>
          <w:sz w:val="24"/>
          <w:szCs w:val="24"/>
        </w:rPr>
        <w:t xml:space="preserve">amieszkujących we wspólnym gospodarstwie domowym, czyli dochód brutto pomniejszony o składki na ubezpieczenie społeczne i zaliczkę na podatek dochodowy przypadający na osobę we wspólnym gospodarstwie domowym wskazanych w oświadczeniu osoby ubiegającej się </w:t>
      </w:r>
      <w:r>
        <w:rPr>
          <w:sz w:val="24"/>
          <w:szCs w:val="24"/>
        </w:rPr>
        <w:t>o świadczenie zdrowotne. Dochodem gospodarstwa domowego są wszelkie dochody netto, pomniejszone o kwotę świadczonych na rzecz dzieci alimentów ustalonych wyrokiem sądowym bądź ugodą. W dochodzie gospodarstwa domowego uwzględnia się kwotę alimentów otrzymyw</w:t>
      </w:r>
      <w:r>
        <w:rPr>
          <w:sz w:val="24"/>
          <w:szCs w:val="24"/>
        </w:rPr>
        <w:t>anych na rzecz dzieci na podstawie wyroku sądowego lub ugody sadowej bądź pozasądowej.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przypadku prowadzenia działalności gospodarczej i współpracy przy prowadzeniu tej działalności dochody z tego tytułu przyjmuje się w wysokości nie niższej niż zadeklar</w:t>
      </w:r>
      <w:r>
        <w:rPr>
          <w:sz w:val="24"/>
          <w:szCs w:val="24"/>
        </w:rPr>
        <w:t>owane przez osoby osiągające te dochody kwoty stanowiące podstawę wymiaru składek na ubezpieczenie społeczne, a jeżeli z tytułu tej działalności lub współpracy nie istnieje obowiązek ubezpieczenia społecznego - kwoty nie niższe od najniższej podstawy wymia</w:t>
      </w:r>
      <w:r>
        <w:rPr>
          <w:sz w:val="24"/>
          <w:szCs w:val="24"/>
        </w:rPr>
        <w:t>ru składek obowiązujących osoby ubezpieczone.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Dochodem na osobę w gospodarstwie domowym jest kwota wynikająca z podzielenia dochodu gospodarstwa domowego przez liczbę osób uprawnionych zamieszkujących we wspólnym gospodarstwie domowym.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4F32D0">
      <w:pPr>
        <w:spacing w:after="0"/>
        <w:jc w:val="both"/>
        <w:rPr>
          <w:sz w:val="2"/>
          <w:szCs w:val="2"/>
        </w:rPr>
      </w:pPr>
    </w:p>
    <w:p w:rsidR="004F32D0" w:rsidRDefault="00140CE5">
      <w:pPr>
        <w:spacing w:after="0"/>
        <w:jc w:val="both"/>
      </w:pPr>
      <w:r>
        <w:rPr>
          <w:b/>
          <w:bCs/>
          <w:sz w:val="24"/>
          <w:szCs w:val="24"/>
        </w:rPr>
        <w:t>II.</w:t>
      </w:r>
      <w:r>
        <w:rPr>
          <w:sz w:val="24"/>
          <w:szCs w:val="24"/>
        </w:rPr>
        <w:t xml:space="preserve"> Oświadczam, że</w:t>
      </w:r>
      <w:r>
        <w:rPr>
          <w:sz w:val="24"/>
          <w:szCs w:val="24"/>
        </w:rPr>
        <w:t xml:space="preserve"> wnioskowane dofinansowanie nie obejmuje pokrycia zakupu leków                               i pozostałych świadczeń uzyskanych nieodpłatnie oraz wydatków zrefundowanych z innych funduszy.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Wyrażam zgodę na przetwarzanie danych </w:t>
      </w:r>
    </w:p>
    <w:p w:rsidR="004F32D0" w:rsidRDefault="004F32D0">
      <w:pPr>
        <w:jc w:val="both"/>
        <w:rPr>
          <w:sz w:val="2"/>
          <w:szCs w:val="2"/>
        </w:rPr>
      </w:pPr>
    </w:p>
    <w:p w:rsidR="004F32D0" w:rsidRDefault="00140CE5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  <w:r>
        <w:rPr>
          <w:sz w:val="24"/>
          <w:szCs w:val="24"/>
        </w:rPr>
        <w:t xml:space="preserve"> </w:t>
      </w:r>
    </w:p>
    <w:p w:rsidR="004F32D0" w:rsidRDefault="00140CE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Data i własnoręczny podpis</w:t>
      </w:r>
    </w:p>
    <w:p w:rsidR="004F32D0" w:rsidRDefault="004F32D0">
      <w:pPr>
        <w:spacing w:after="0"/>
        <w:jc w:val="both"/>
        <w:rPr>
          <w:sz w:val="8"/>
          <w:szCs w:val="8"/>
        </w:rPr>
      </w:pP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  <w:jc w:val="both"/>
      </w:pPr>
      <w:r>
        <w:rPr>
          <w:b/>
          <w:bCs/>
          <w:sz w:val="24"/>
          <w:szCs w:val="24"/>
        </w:rPr>
        <w:t>III.</w:t>
      </w:r>
      <w:r>
        <w:rPr>
          <w:sz w:val="24"/>
          <w:szCs w:val="24"/>
        </w:rPr>
        <w:t xml:space="preserve"> Poinformowano mnie o przysługującym mi prawie cofnięcia niniejszej zgody w dowolnym momencie. Wycofanie zgody nie wpływa na zgodność z prawem przetwarzania, którego dokonano na podstawie zgody przed jej </w:t>
      </w:r>
      <w:r>
        <w:rPr>
          <w:sz w:val="24"/>
          <w:szCs w:val="24"/>
        </w:rPr>
        <w:t xml:space="preserve">wycofaniem. Aby wycofanie zgody było tak łatwe jak jej wyrażenie Administrator zapewnia mi dostęp w swojej siedzibie do niniejszego formularza i umożliwia złożenie podpisu pod klauzulą „Cofam zgodę na przetwarzanie danych”. 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związku ze złożeniem wniosku</w:t>
      </w:r>
      <w:r>
        <w:rPr>
          <w:sz w:val="24"/>
          <w:szCs w:val="24"/>
        </w:rPr>
        <w:t xml:space="preserve"> o  przyznanie świadczenia w ramach pomocy zdrowotnej dla nauczycieli wyrażam dobrowolnie i świadomie zgodę na przetwarzanie przez Administratora Starostę Lęborskiego z siedzibą w Starostwie Powiatowym w Lęborku 84-300 Lębork,                              </w:t>
      </w:r>
      <w:r>
        <w:rPr>
          <w:sz w:val="24"/>
          <w:szCs w:val="24"/>
        </w:rPr>
        <w:t xml:space="preserve">ul. Czołgistów 5, poniżej wymienionych moich danych osobowych 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 poświadczam ten fakt własn</w:t>
      </w:r>
      <w:r>
        <w:rPr>
          <w:sz w:val="24"/>
          <w:szCs w:val="24"/>
        </w:rPr>
        <w:t xml:space="preserve">oręcznym podpisem pod klauzulą „Wyrażam zgodę na przetwarzanie danych”. 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2" w:name="_Hlk189137021"/>
      <w:r>
        <w:rPr>
          <w:sz w:val="24"/>
          <w:szCs w:val="24"/>
        </w:rPr>
        <w:t xml:space="preserve">Wyrażam zgodę na przetwarzanie danych 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F32D0" w:rsidRDefault="00140CE5">
      <w:pPr>
        <w:spacing w:after="0"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…………………………………………….. 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Data i własnoręczny podpis </w:t>
      </w:r>
      <w:bookmarkEnd w:id="2"/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Cofam zgodę na przetwarzanie danych 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 </w:t>
      </w:r>
    </w:p>
    <w:p w:rsidR="004F32D0" w:rsidRDefault="00140C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własno</w:t>
      </w:r>
      <w:r>
        <w:rPr>
          <w:sz w:val="24"/>
          <w:szCs w:val="24"/>
        </w:rPr>
        <w:t>ręczny podpis</w:t>
      </w: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4F32D0">
      <w:pPr>
        <w:spacing w:after="0"/>
        <w:jc w:val="both"/>
        <w:rPr>
          <w:sz w:val="24"/>
          <w:szCs w:val="24"/>
        </w:rPr>
      </w:pPr>
    </w:p>
    <w:p w:rsidR="004F32D0" w:rsidRDefault="00140CE5">
      <w:pPr>
        <w:spacing w:after="0"/>
      </w:pPr>
      <w:r>
        <w:rPr>
          <w:b/>
          <w:bCs/>
          <w:sz w:val="24"/>
          <w:szCs w:val="24"/>
        </w:rPr>
        <w:t xml:space="preserve">IV. </w:t>
      </w:r>
      <w:r>
        <w:rPr>
          <w:sz w:val="24"/>
          <w:szCs w:val="24"/>
        </w:rPr>
        <w:t>W przypadku przyznania świadczenia w ramach pomocy zdrowotnej dla nauczycieli proszę o przekazanie środków na:</w:t>
      </w:r>
    </w:p>
    <w:p w:rsidR="004F32D0" w:rsidRDefault="004F32D0">
      <w:pPr>
        <w:spacing w:after="0"/>
        <w:rPr>
          <w:sz w:val="24"/>
          <w:szCs w:val="24"/>
        </w:rPr>
      </w:pPr>
    </w:p>
    <w:p w:rsidR="004F32D0" w:rsidRDefault="00140CE5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……………………………………………………………………………………………………………………………………………….</w:t>
      </w:r>
    </w:p>
    <w:p w:rsidR="004F32D0" w:rsidRDefault="00140CE5">
      <w:pPr>
        <w:spacing w:after="0"/>
        <w:jc w:val="center"/>
      </w:pPr>
      <w:r>
        <w:t>(nazwa rachunku)</w:t>
      </w:r>
    </w:p>
    <w:p w:rsidR="004F32D0" w:rsidRDefault="004F32D0">
      <w:pPr>
        <w:spacing w:after="0"/>
        <w:jc w:val="center"/>
      </w:pPr>
    </w:p>
    <w:p w:rsidR="004F32D0" w:rsidRDefault="00140CE5">
      <w:pPr>
        <w:spacing w:after="0"/>
        <w:jc w:val="center"/>
      </w:pPr>
      <w:r>
        <w:t>……………………………………………………………………………………………………………………………………</w:t>
      </w:r>
      <w:r>
        <w:t>………….</w:t>
      </w:r>
    </w:p>
    <w:p w:rsidR="004F32D0" w:rsidRDefault="00140CE5">
      <w:pPr>
        <w:spacing w:after="0"/>
        <w:jc w:val="center"/>
      </w:pPr>
      <w:r>
        <w:t>(nazwa Banku)</w:t>
      </w:r>
    </w:p>
    <w:p w:rsidR="004F32D0" w:rsidRDefault="004F32D0">
      <w:pPr>
        <w:spacing w:after="0"/>
        <w:jc w:val="center"/>
      </w:pPr>
    </w:p>
    <w:p w:rsidR="004F32D0" w:rsidRDefault="00140CE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4F32D0" w:rsidRDefault="00140CE5">
      <w:pPr>
        <w:jc w:val="center"/>
        <w:rPr>
          <w:sz w:val="24"/>
          <w:szCs w:val="24"/>
        </w:rPr>
      </w:pPr>
      <w:r>
        <w:rPr>
          <w:sz w:val="24"/>
          <w:szCs w:val="24"/>
        </w:rPr>
        <w:t>(numer rachunku)</w:t>
      </w:r>
    </w:p>
    <w:p w:rsidR="004F32D0" w:rsidRDefault="004F32D0">
      <w:pPr>
        <w:jc w:val="center"/>
        <w:rPr>
          <w:sz w:val="24"/>
          <w:szCs w:val="24"/>
        </w:rPr>
      </w:pPr>
    </w:p>
    <w:p w:rsidR="004F32D0" w:rsidRDefault="00140CE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4F32D0" w:rsidRDefault="00140CE5">
      <w:pPr>
        <w:rPr>
          <w:sz w:val="18"/>
          <w:szCs w:val="18"/>
        </w:rPr>
      </w:pPr>
      <w:r>
        <w:rPr>
          <w:sz w:val="18"/>
          <w:szCs w:val="18"/>
        </w:rPr>
        <w:t xml:space="preserve">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(podpis dyrektora szkoły lub placówki)</w:t>
      </w:r>
    </w:p>
    <w:p w:rsidR="004F32D0" w:rsidRDefault="004F32D0">
      <w:pPr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C</w:t>
      </w:r>
    </w:p>
    <w:p w:rsidR="004F32D0" w:rsidRDefault="00140C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POTWIERDZENIE </w:t>
      </w:r>
      <w:r>
        <w:rPr>
          <w:b/>
          <w:bCs/>
          <w:sz w:val="24"/>
          <w:szCs w:val="24"/>
        </w:rPr>
        <w:t>ZATRUDNIENIA/PRZEYJŚCIA NA EMERYTURĘ, RENTĘ, NAUCZYCIELSKIE ŚWIADCZENIE KOMPENSACYJNE</w:t>
      </w:r>
    </w:p>
    <w:p w:rsidR="004F32D0" w:rsidRDefault="00140CE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47621</wp:posOffset>
                </wp:positionH>
                <wp:positionV relativeFrom="paragraph">
                  <wp:posOffset>292095</wp:posOffset>
                </wp:positionV>
                <wp:extent cx="171450" cy="200025"/>
                <wp:effectExtent l="0" t="0" r="19050" b="28575"/>
                <wp:wrapNone/>
                <wp:docPr id="5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6BDE1D" id="Schemat blokowy: proces 6" o:spid="_x0000_s1026" style="position:absolute;margin-left:3.75pt;margin-top:23pt;width:13.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sz w:val="24"/>
          <w:szCs w:val="24"/>
        </w:rPr>
        <w:t xml:space="preserve">Potwierdzam, iż Pan/Pani ………………………………………………………………………………………………………. </w:t>
      </w:r>
    </w:p>
    <w:p w:rsidR="004F32D0" w:rsidRDefault="00140CE5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47621</wp:posOffset>
                </wp:positionH>
                <wp:positionV relativeFrom="paragraph">
                  <wp:posOffset>301623</wp:posOffset>
                </wp:positionV>
                <wp:extent cx="171450" cy="200025"/>
                <wp:effectExtent l="0" t="0" r="19050" b="28575"/>
                <wp:wrapNone/>
                <wp:docPr id="6" name="Schemat blokowy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"/>
                            <a:gd name="f4" fmla="*/ f0 1 1"/>
                            <a:gd name="f5" fmla="*/ f1 1 1"/>
                            <a:gd name="f6" fmla="+- f3 0 f2"/>
                            <a:gd name="f7" fmla="*/ f2 1 f6"/>
                            <a:gd name="f8" fmla="*/ f3 1 f6"/>
                            <a:gd name="f9" fmla="*/ f7 f4 1"/>
                            <a:gd name="f10" fmla="*/ f8 f4 1"/>
                            <a:gd name="f11" fmla="*/ f8 f5 1"/>
                            <a:gd name="f12" fmla="*/ f7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" t="f12" r="f10" b="f11"/>
                          <a:pathLst>
                            <a:path w="1" h="1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3C3711" id="Schemat blokowy: proces 7" o:spid="_x0000_s1026" style="position:absolute;margin-left:3.75pt;margin-top:23.75pt;width:13.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" path="m,l1,r,1l,1,,xe" strokeweight=".35281mm">
                <v:stroke joinstyle="miter"/>
                <v:path arrowok="t" o:connecttype="custom" o:connectlocs="85725,0;171450,100013;85725,200025;0,100013" o:connectangles="270,0,90,180" textboxrect="0,0,1,1"/>
              </v:shape>
            </w:pict>
          </mc:Fallback>
        </mc:AlternateConten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jest </w:t>
      </w:r>
    </w:p>
    <w:p w:rsidR="004F32D0" w:rsidRDefault="00140CE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był/a </w:t>
      </w:r>
    </w:p>
    <w:p w:rsidR="004F32D0" w:rsidRDefault="00140CE5">
      <w:pPr>
        <w:rPr>
          <w:sz w:val="24"/>
          <w:szCs w:val="24"/>
        </w:rPr>
      </w:pPr>
      <w:r>
        <w:rPr>
          <w:sz w:val="24"/>
          <w:szCs w:val="24"/>
        </w:rPr>
        <w:t xml:space="preserve">zatrudniony/a w: </w:t>
      </w:r>
    </w:p>
    <w:p w:rsidR="004F32D0" w:rsidRDefault="00140CE5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4F32D0" w:rsidRDefault="00140CE5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(nazwa szkoły lub placówki)</w:t>
      </w:r>
    </w:p>
    <w:p w:rsidR="004F32D0" w:rsidRDefault="004F32D0">
      <w:pPr>
        <w:rPr>
          <w:sz w:val="24"/>
          <w:szCs w:val="24"/>
        </w:rPr>
      </w:pPr>
    </w:p>
    <w:p w:rsidR="004F32D0" w:rsidRDefault="00140CE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4F32D0" w:rsidRDefault="00140CE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(podpis dyrektora szkoły lub placówki)</w:t>
      </w:r>
    </w:p>
    <w:p w:rsidR="004F32D0" w:rsidRDefault="004F32D0">
      <w:pPr>
        <w:rPr>
          <w:sz w:val="24"/>
          <w:szCs w:val="24"/>
        </w:rPr>
      </w:pPr>
    </w:p>
    <w:p w:rsidR="004F32D0" w:rsidRDefault="004F32D0">
      <w:pPr>
        <w:rPr>
          <w:sz w:val="24"/>
          <w:szCs w:val="24"/>
        </w:rPr>
      </w:pPr>
    </w:p>
    <w:p w:rsidR="004F32D0" w:rsidRDefault="004F32D0">
      <w:pPr>
        <w:rPr>
          <w:sz w:val="24"/>
          <w:szCs w:val="24"/>
        </w:rPr>
      </w:pP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CZĘŚĆ D</w:t>
      </w:r>
    </w:p>
    <w:p w:rsidR="004F32D0" w:rsidRDefault="00140CE5">
      <w:pPr>
        <w:jc w:val="both"/>
        <w:rPr>
          <w:b/>
          <w:bCs/>
        </w:rPr>
      </w:pPr>
      <w:r>
        <w:rPr>
          <w:b/>
          <w:bCs/>
        </w:rPr>
        <w:t>DECYZJA STAROSTY LĘBORSKIEGO*:</w:t>
      </w:r>
    </w:p>
    <w:p w:rsidR="004F32D0" w:rsidRDefault="00140CE5">
      <w:pPr>
        <w:pStyle w:val="Akapitzlist"/>
        <w:numPr>
          <w:ilvl w:val="0"/>
          <w:numId w:val="3"/>
        </w:numPr>
        <w:jc w:val="both"/>
      </w:pPr>
      <w:r>
        <w:t xml:space="preserve">Przyznaję świadczenie w ramach pomocy zdrowotnej  w wysokości </w:t>
      </w:r>
      <w:r>
        <w:t>………………………………………… zł, słownie złotych: ………………………………………………………………………………………………………………….</w:t>
      </w:r>
    </w:p>
    <w:p w:rsidR="004F32D0" w:rsidRDefault="00140CE5">
      <w:pPr>
        <w:pStyle w:val="Akapitzlist"/>
        <w:numPr>
          <w:ilvl w:val="0"/>
          <w:numId w:val="3"/>
        </w:numPr>
        <w:jc w:val="both"/>
      </w:pPr>
      <w:r>
        <w:t xml:space="preserve">Nie przyznaję pomocy zdrowotnej. </w:t>
      </w:r>
    </w:p>
    <w:p w:rsidR="004F32D0" w:rsidRDefault="00140CE5">
      <w:r>
        <w:t>* niepotrzebne skreślić</w:t>
      </w:r>
    </w:p>
    <w:p w:rsidR="004F32D0" w:rsidRDefault="004F32D0"/>
    <w:p w:rsidR="004F32D0" w:rsidRDefault="00140CE5"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:rsidR="004F32D0" w:rsidRDefault="00140CE5">
      <w:pPr>
        <w:rPr>
          <w:sz w:val="18"/>
          <w:szCs w:val="18"/>
        </w:rPr>
      </w:pPr>
      <w:r>
        <w:rPr>
          <w:sz w:val="18"/>
          <w:szCs w:val="18"/>
        </w:rPr>
        <w:t xml:space="preserve">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(podpis)</w:t>
      </w: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4F32D0">
      <w:pPr>
        <w:jc w:val="center"/>
        <w:rPr>
          <w:b/>
          <w:bCs/>
          <w:sz w:val="24"/>
          <w:szCs w:val="24"/>
        </w:rPr>
      </w:pPr>
    </w:p>
    <w:p w:rsidR="004F32D0" w:rsidRDefault="00140C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KLAUZULA INFORMACYJNA</w:t>
      </w:r>
    </w:p>
    <w:p w:rsidR="004F32D0" w:rsidRDefault="00140CE5">
      <w:pPr>
        <w:jc w:val="both"/>
      </w:pPr>
      <w:r>
        <w:t xml:space="preserve">         </w:t>
      </w:r>
      <w:r>
        <w:rPr>
          <w:sz w:val="20"/>
          <w:szCs w:val="20"/>
        </w:rPr>
        <w:t>Zgodnie z wymaganiami art. 13 i 14Rozporządzenia Parlamentu Europejskiego i Rady (UE) 2016/679 z dnia 27 kwietnia 2016 r. w sprawie ochrony osób fizycznych w związku z przetwarzaniem danych osobowych i w spr</w:t>
      </w:r>
      <w:r>
        <w:rPr>
          <w:sz w:val="20"/>
          <w:szCs w:val="20"/>
        </w:rPr>
        <w:t>awie swobodnego przepływu takich danych oraz uchylenia dyrektywy 95/46/WE (ogólne rozporządzenie o ochronie danych) z dnia 27 kwietnia 2016 r. (Dz. Urz. UE. L Nr 119, str. 1), zwane dalej „RODO”, informujemy, że:</w:t>
      </w:r>
    </w:p>
    <w:p w:rsidR="004F32D0" w:rsidRDefault="00140CE5">
      <w:pPr>
        <w:numPr>
          <w:ilvl w:val="0"/>
          <w:numId w:val="4"/>
        </w:numPr>
        <w:spacing w:before="100" w:after="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 xml:space="preserve">Administratorem Pani/Pana danych osobowych 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jest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;</w:t>
      </w:r>
    </w:p>
    <w:p w:rsidR="004F32D0" w:rsidRDefault="00140CE5">
      <w:pPr>
        <w:numPr>
          <w:ilvl w:val="0"/>
          <w:numId w:val="4"/>
        </w:numPr>
        <w:spacing w:before="100" w:after="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Starostwo Powiatowe w Lęborku reprezentowane przez Starostę Lęborskiego z siedzibą w Lęborku, 84-300, ul. Czołgistów 5</w:t>
      </w:r>
    </w:p>
    <w:p w:rsidR="004F32D0" w:rsidRDefault="00140CE5">
      <w:pPr>
        <w:numPr>
          <w:ilvl w:val="0"/>
          <w:numId w:val="5"/>
        </w:numPr>
        <w:spacing w:before="100" w:after="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 xml:space="preserve">Nadzór nad prawidłowym przetwarzaniem danych osobowych w Starostwie Powiatowym w Lęborku  sprawuje Inspektor Ochrony Danych: Marek 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 xml:space="preserve">Czechowski </w:t>
      </w: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email: </w:t>
      </w:r>
      <w:hyperlink r:id="rId7" w:history="1">
        <w:r>
          <w:rPr>
            <w:rFonts w:ascii="Times New Roman" w:eastAsia="Times New Roman" w:hAnsi="Times New Roman"/>
            <w:i/>
            <w:iCs/>
            <w:color w:val="0000FF"/>
            <w:sz w:val="19"/>
            <w:szCs w:val="19"/>
            <w:u w:val="single"/>
            <w:lang w:eastAsia="pl-PL"/>
          </w:rPr>
          <w:t>iodo@starostwolebork.pl</w:t>
        </w:r>
      </w:hyperlink>
      <w:r>
        <w:rPr>
          <w:rFonts w:ascii="Times New Roman" w:eastAsia="Times New Roman" w:hAnsi="Times New Roman"/>
          <w:sz w:val="19"/>
          <w:szCs w:val="19"/>
          <w:lang w:eastAsia="pl-PL"/>
        </w:rPr>
        <w:t>lub korespondencyjnie na adres Administratora Danych Osobowych.</w:t>
      </w:r>
    </w:p>
    <w:p w:rsidR="004F32D0" w:rsidRDefault="00140CE5">
      <w:pPr>
        <w:numPr>
          <w:ilvl w:val="0"/>
          <w:numId w:val="5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Cel przetwarzania i podstawa prawna</w:t>
      </w: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 </w:t>
      </w:r>
    </w:p>
    <w:p w:rsidR="004F32D0" w:rsidRDefault="00140CE5">
      <w:pPr>
        <w:numPr>
          <w:ilvl w:val="1"/>
          <w:numId w:val="5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Starostwo Powiatowe w Lęborku, przetwarza dane osobowe  wyłącznie 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w konkretnych, wyraźnych  i  prawnie   uzasadnionych  celach i nie przetwarza  ich dalej w sposób niezgodny   z tymi celami.</w:t>
      </w:r>
    </w:p>
    <w:p w:rsidR="004F32D0" w:rsidRDefault="00140CE5">
      <w:pPr>
        <w:numPr>
          <w:ilvl w:val="1"/>
          <w:numId w:val="5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Celem przetwarzania danych osobowych przez Starostwo Powiatowe w Lęborku jest wypełnianie obowiązków publicznych nałożonych na nią 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przepisami prawa.</w:t>
      </w:r>
    </w:p>
    <w:p w:rsidR="004F32D0" w:rsidRDefault="00140CE5">
      <w:pPr>
        <w:numPr>
          <w:ilvl w:val="1"/>
          <w:numId w:val="5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Państwa dane osobowe będą przetwarzane w celu realizacji zadań określonych w  ustawie   z dnia 5 czerwca 1998 r. o samorządzie powiatowym w zakresie: edukacji publicznej, promocji i ochrony zdrowia, pomocy społecznej, polityki prorodzinne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j, wspierania osób niepełnosprawnych, transportu zbiorowego i dróg publicznych, kultury oraz ochrony zabytków i opieki nad zabytkami, gospodarki wodnej, obronności  promocji powiatu, oraz współpracy z organizacjami pozarządowymi.</w:t>
      </w:r>
    </w:p>
    <w:p w:rsidR="004F32D0" w:rsidRDefault="00140CE5">
      <w:pPr>
        <w:numPr>
          <w:ilvl w:val="0"/>
          <w:numId w:val="5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Okres przetwarzania danych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 xml:space="preserve"> osobowych wynika bezpośrednio z przepisów prawa, jest adekwatny do celów wynikających z: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Wykonywania zadań realizowanych w interesie publicznym lub w ramach sprawowania władzy publicznej powierzonej administratorowi  podstawa art. 6 ust. 1 lit. e Rozporzą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dzenia RODO,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realizacji działań prowadzonych na podstawie udzielonych zgód, m.in. dla potrzeb aktualnej i przyszłej rekrutacji.  W każdym przypadku zbierana od Pani/Pana zgoda będzie wskazywała m.in. cel przetwarzania danych, który w oparciu  o tę zgodę re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alizujemy (podstawa prawna:, art. 6 ust. 1 lit. a) lub  art. 9 ust. 2 lit. a) Rozporządzenia RODO ;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wypełnienie obowiązku prawnego ciążącego na Administratorze, w związku z realizacją zadań wynikających z  ustawy z dnia 5 czerwca 1998 r.   o samorządzie po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wiatowym podstawa prawna: art. 6 ust. 1 lit. c)Rozporządzenia RODO</w:t>
      </w:r>
    </w:p>
    <w:p w:rsidR="004F32D0" w:rsidRDefault="00140CE5">
      <w:pPr>
        <w:numPr>
          <w:ilvl w:val="0"/>
          <w:numId w:val="6"/>
        </w:numPr>
        <w:spacing w:before="100" w:after="100"/>
      </w:pPr>
      <w:r>
        <w:rPr>
          <w:rFonts w:ascii="Times New Roman" w:eastAsia="Times New Roman" w:hAnsi="Times New Roman"/>
          <w:sz w:val="19"/>
          <w:szCs w:val="19"/>
          <w:lang w:eastAsia="pl-PL"/>
        </w:rPr>
        <w:t>wypełnienie obowiązku prowadzenia ksiąg rachunkowych oraz obowiązku podatkowego –zgodnie z art. 6 ust. 1 lit. c) RODO w związku z art. 74 ust. 2 </w:t>
      </w:r>
      <w:r>
        <w:rPr>
          <w:rFonts w:ascii="Times New Roman" w:eastAsia="Times New Roman" w:hAnsi="Times New Roman"/>
          <w:i/>
          <w:iCs/>
          <w:sz w:val="19"/>
          <w:szCs w:val="19"/>
          <w:lang w:eastAsia="pl-PL"/>
        </w:rPr>
        <w:t>ustawy z dnia 29 września 1994 r. o rachunko</w:t>
      </w:r>
      <w:r>
        <w:rPr>
          <w:rFonts w:ascii="Times New Roman" w:eastAsia="Times New Roman" w:hAnsi="Times New Roman"/>
          <w:i/>
          <w:iCs/>
          <w:sz w:val="19"/>
          <w:szCs w:val="19"/>
          <w:lang w:eastAsia="pl-PL"/>
        </w:rPr>
        <w:t>wości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;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kontaktowanie się z Państwem w celach informacyjnych, np. w celu potwierdzenia bądź zmiany/odwołania terminu wizyty –zgodnie z art. 6 ust. 1 lit. b) oraz f)Rozporządzenia RODO,;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zapewnienie możliwości dochodzenia ewentualnych roszczeń –zgodnie z art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. 6 ust. 1 lit. b) oraz f)Rozporządzenia RODO;</w:t>
      </w:r>
    </w:p>
    <w:p w:rsidR="004F32D0" w:rsidRDefault="00140CE5">
      <w:pPr>
        <w:numPr>
          <w:ilvl w:val="0"/>
          <w:numId w:val="6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W celu bieżącego kontaktu wynikającego z zawartej umowy lub z podjętych działań zmierzających do jej zawarcia lub innych czynności niezbędnych do realizacji zawarcia umowy (podstawa prawna: art. 6 ust. 1 lit. 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b Rozporządzenia RODO”);</w:t>
      </w:r>
    </w:p>
    <w:p w:rsidR="004F32D0" w:rsidRDefault="00140CE5">
      <w:pPr>
        <w:numPr>
          <w:ilvl w:val="0"/>
          <w:numId w:val="7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Pani/Pana dane osobowe nie są udostępniane podmiotom innym niż upoważnione na podstawie przepisów prawa.</w:t>
      </w:r>
    </w:p>
    <w:p w:rsidR="004F32D0" w:rsidRDefault="00140CE5">
      <w:pPr>
        <w:numPr>
          <w:ilvl w:val="0"/>
          <w:numId w:val="7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 Państwa dane osobowe nie będą przekazywane do państwa trzeciego lub organizacji międzynarodowej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.</w:t>
      </w:r>
    </w:p>
    <w:p w:rsidR="004F32D0" w:rsidRDefault="00140CE5">
      <w:pPr>
        <w:numPr>
          <w:ilvl w:val="0"/>
          <w:numId w:val="7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Osobom, których dane są prze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twarzane zgodnie z RODO przysługuje</w:t>
      </w: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: </w:t>
      </w:r>
    </w:p>
    <w:p w:rsidR="004F32D0" w:rsidRDefault="00140CE5">
      <w:pPr>
        <w:numPr>
          <w:ilvl w:val="1"/>
          <w:numId w:val="7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prawo dostępu do własnych danych osobowych,</w:t>
      </w:r>
    </w:p>
    <w:p w:rsidR="004F32D0" w:rsidRDefault="00140CE5">
      <w:pPr>
        <w:numPr>
          <w:ilvl w:val="1"/>
          <w:numId w:val="7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prawo do żądania od administratora sprostowania, uzupełnienia, usunięcia lub ograniczenia przetwarzania własnych danych osobowych, a także wniesienia sprzeciwu wobec takiego 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przetwarzania - w sytuacjach przewidzianych prawem,</w:t>
      </w:r>
    </w:p>
    <w:p w:rsidR="004F32D0" w:rsidRDefault="00140CE5">
      <w:pPr>
        <w:numPr>
          <w:ilvl w:val="1"/>
          <w:numId w:val="7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lastRenderedPageBreak/>
        <w:t>prawo do cofnięcia zgody na przetwarzanie własnych danych osobowych w dowolnym momencie bez wpływu na zgodność z prawem przetwarzania, którego dokonano na postawie zgody przed jej cofnięciem,</w:t>
      </w:r>
    </w:p>
    <w:p w:rsidR="004F32D0" w:rsidRDefault="00140CE5">
      <w:pPr>
        <w:numPr>
          <w:ilvl w:val="1"/>
          <w:numId w:val="7"/>
        </w:numPr>
        <w:spacing w:before="100" w:after="100"/>
        <w:rPr>
          <w:rFonts w:ascii="Times New Roman" w:eastAsia="Times New Roman" w:hAnsi="Times New Roman"/>
          <w:sz w:val="19"/>
          <w:szCs w:val="19"/>
          <w:lang w:eastAsia="pl-PL"/>
        </w:rPr>
      </w:pPr>
      <w:r>
        <w:rPr>
          <w:rFonts w:ascii="Times New Roman" w:eastAsia="Times New Roman" w:hAnsi="Times New Roman"/>
          <w:sz w:val="19"/>
          <w:szCs w:val="19"/>
          <w:lang w:eastAsia="pl-PL"/>
        </w:rPr>
        <w:t>prawo do wni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esienia skargi do organu nadzorczego, którym jest Prezes Urzędu Ochrony Danych Osobowych w Warszawie (00-193) przy ul. Stawki 2w przypadku uznania, że przetwarzanie danych osobowych narusza przepisy RODO.</w:t>
      </w:r>
    </w:p>
    <w:p w:rsidR="004F32D0" w:rsidRDefault="00140CE5">
      <w:pPr>
        <w:numPr>
          <w:ilvl w:val="0"/>
          <w:numId w:val="7"/>
        </w:numPr>
        <w:spacing w:before="100" w:after="100"/>
      </w:pPr>
      <w:r>
        <w:rPr>
          <w:rFonts w:ascii="Times New Roman" w:eastAsia="Times New Roman" w:hAnsi="Times New Roman"/>
          <w:sz w:val="19"/>
          <w:szCs w:val="19"/>
          <w:lang w:eastAsia="pl-PL"/>
        </w:rPr>
        <w:t>   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 xml:space="preserve">Pani/Pana dane osobowe będą przetwarzane przez 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okres niezbędny do realizacji celów przetwarzania, nie krócej niż wskazany   w przepisach o archiwizacji (zasady klasyfikacji oraz okres przechowywania danych) .</w:t>
      </w:r>
    </w:p>
    <w:p w:rsidR="004F32D0" w:rsidRDefault="00140CE5">
      <w:pPr>
        <w:numPr>
          <w:ilvl w:val="0"/>
          <w:numId w:val="7"/>
        </w:numPr>
        <w:spacing w:before="100" w:after="100"/>
      </w:pP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   Przy przetwarzaniu danych osobowych w trybie RODO nie występuje zautomatyzowane podejmowani</w:t>
      </w:r>
      <w:r>
        <w:rPr>
          <w:rFonts w:ascii="Times New Roman" w:eastAsia="Times New Roman" w:hAnsi="Times New Roman"/>
          <w:b/>
          <w:bCs/>
          <w:sz w:val="19"/>
          <w:szCs w:val="19"/>
          <w:lang w:eastAsia="pl-PL"/>
        </w:rPr>
        <w:t>e decyzji, w tym profilowanie.</w:t>
      </w:r>
    </w:p>
    <w:p w:rsidR="004F32D0" w:rsidRDefault="004F32D0">
      <w:pPr>
        <w:jc w:val="both"/>
      </w:pPr>
    </w:p>
    <w:p w:rsidR="004F32D0" w:rsidRDefault="004F32D0">
      <w:pPr>
        <w:jc w:val="both"/>
      </w:pPr>
    </w:p>
    <w:p w:rsidR="004F32D0" w:rsidRDefault="004F32D0"/>
    <w:sectPr w:rsidR="004F32D0">
      <w:headerReference w:type="default" r:id="rId8"/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CE5" w:rsidRDefault="00140CE5">
      <w:pPr>
        <w:spacing w:after="0"/>
      </w:pPr>
      <w:r>
        <w:separator/>
      </w:r>
    </w:p>
  </w:endnote>
  <w:endnote w:type="continuationSeparator" w:id="0">
    <w:p w:rsidR="00140CE5" w:rsidRDefault="00140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CE5" w:rsidRDefault="00140CE5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140CE5" w:rsidRDefault="00140C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822" w:rsidRDefault="00140C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D4A34"/>
    <w:multiLevelType w:val="multilevel"/>
    <w:tmpl w:val="F17243E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49389B"/>
    <w:multiLevelType w:val="multilevel"/>
    <w:tmpl w:val="9E663C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13F69"/>
    <w:multiLevelType w:val="multilevel"/>
    <w:tmpl w:val="B192E1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A030F"/>
    <w:multiLevelType w:val="multilevel"/>
    <w:tmpl w:val="EAA8E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DD44A47"/>
    <w:multiLevelType w:val="multilevel"/>
    <w:tmpl w:val="AE6E2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425F7"/>
    <w:multiLevelType w:val="multilevel"/>
    <w:tmpl w:val="5726C2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70E3485"/>
    <w:multiLevelType w:val="multilevel"/>
    <w:tmpl w:val="1674A10C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32D0"/>
    <w:rsid w:val="00140CE5"/>
    <w:rsid w:val="004F32D0"/>
    <w:rsid w:val="00E8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0115F-158C-440B-8750-36DE4B53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starostwolebor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ZSGZiA w Lęborku</Company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Czechowska</dc:creator>
  <dc:description/>
  <cp:lastModifiedBy>Dariusz Naczke</cp:lastModifiedBy>
  <cp:revision>2</cp:revision>
  <dcterms:created xsi:type="dcterms:W3CDTF">2025-05-06T11:40:00Z</dcterms:created>
  <dcterms:modified xsi:type="dcterms:W3CDTF">2025-05-06T11:40:00Z</dcterms:modified>
</cp:coreProperties>
</file>